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FD6" w:rsidRDefault="00436FD6"/>
    <w:p w:rsidR="00436FD6" w:rsidRDefault="00436FD6">
      <w:r w:rsidRPr="00B2275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3.75pt;height:291pt;visibility:visible">
            <v:imagedata r:id="rId4" o:title=""/>
          </v:shape>
        </w:pict>
      </w:r>
    </w:p>
    <w:p w:rsidR="00436FD6" w:rsidRDefault="00436FD6"/>
    <w:p w:rsidR="00436FD6" w:rsidRDefault="00436FD6">
      <w:r w:rsidRPr="00B2275D">
        <w:rPr>
          <w:noProof/>
          <w:lang w:eastAsia="ru-RU"/>
        </w:rPr>
        <w:pict>
          <v:shape id="Рисунок 2" o:spid="_x0000_i1026" type="#_x0000_t75" style="width:399.75pt;height:295.5pt;visibility:visible">
            <v:imagedata r:id="rId5" o:title=""/>
          </v:shape>
        </w:pict>
      </w:r>
    </w:p>
    <w:p w:rsidR="00436FD6" w:rsidRDefault="00436FD6"/>
    <w:p w:rsidR="00436FD6" w:rsidRDefault="00436FD6">
      <w:r w:rsidRPr="00B2275D">
        <w:rPr>
          <w:noProof/>
          <w:lang w:eastAsia="ru-RU"/>
        </w:rPr>
        <w:pict>
          <v:shape id="Рисунок 3" o:spid="_x0000_i1027" type="#_x0000_t75" style="width:393pt;height:267pt;visibility:visible">
            <v:imagedata r:id="rId6" o:title=""/>
          </v:shape>
        </w:pict>
      </w:r>
    </w:p>
    <w:p w:rsidR="00436FD6" w:rsidRDefault="00436FD6"/>
    <w:p w:rsidR="00436FD6" w:rsidRDefault="00436FD6">
      <w:r w:rsidRPr="00B2275D">
        <w:rPr>
          <w:noProof/>
          <w:lang w:eastAsia="ru-RU"/>
        </w:rPr>
        <w:pict>
          <v:shape id="Рисунок 4" o:spid="_x0000_i1028" type="#_x0000_t75" style="width:392.25pt;height:307.5pt;visibility:visible">
            <v:imagedata r:id="rId7" o:title=""/>
          </v:shape>
        </w:pict>
      </w:r>
    </w:p>
    <w:p w:rsidR="00436FD6" w:rsidRDefault="00436FD6"/>
    <w:p w:rsidR="00436FD6" w:rsidRDefault="00436FD6">
      <w:r w:rsidRPr="00B2275D">
        <w:rPr>
          <w:noProof/>
          <w:lang w:eastAsia="ru-RU"/>
        </w:rPr>
        <w:pict>
          <v:shape id="Рисунок 5" o:spid="_x0000_i1029" type="#_x0000_t75" style="width:384pt;height:4in;visibility:visible">
            <v:imagedata r:id="rId8" o:title=""/>
          </v:shape>
        </w:pict>
      </w:r>
      <w:r>
        <w:t xml:space="preserve"> </w:t>
      </w:r>
    </w:p>
    <w:sectPr w:rsidR="00436FD6" w:rsidSect="00804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0267"/>
    <w:rsid w:val="00436FD6"/>
    <w:rsid w:val="005B6604"/>
    <w:rsid w:val="00682BD1"/>
    <w:rsid w:val="006C6A20"/>
    <w:rsid w:val="006E1D97"/>
    <w:rsid w:val="00804FA5"/>
    <w:rsid w:val="00B2275D"/>
    <w:rsid w:val="00E50267"/>
    <w:rsid w:val="00F02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FA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3</Pages>
  <Words>2</Words>
  <Characters>14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Пользователь Windows</cp:lastModifiedBy>
  <cp:revision>3</cp:revision>
  <dcterms:created xsi:type="dcterms:W3CDTF">2017-04-26T07:44:00Z</dcterms:created>
  <dcterms:modified xsi:type="dcterms:W3CDTF">2017-04-26T17:36:00Z</dcterms:modified>
</cp:coreProperties>
</file>